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37C" w:rsidRDefault="006A7868">
      <w:r w:rsidRPr="006A7868">
        <w:rPr>
          <w:rFonts w:ascii="Arial" w:eastAsia="Times New Roman" w:hAnsi="Arial" w:cs="Times New Roma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E8D6467" wp14:editId="4151A2BA">
                <wp:simplePos x="0" y="0"/>
                <wp:positionH relativeFrom="column">
                  <wp:posOffset>476250</wp:posOffset>
                </wp:positionH>
                <wp:positionV relativeFrom="paragraph">
                  <wp:posOffset>-19050</wp:posOffset>
                </wp:positionV>
                <wp:extent cx="5657850" cy="952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78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3A7" w:rsidRDefault="00A973A7" w:rsidP="006A7868">
                            <w:pPr>
                              <w:ind w:left="720" w:firstLine="720"/>
                              <w:jc w:val="right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  <w:p w:rsidR="00A973A7" w:rsidRPr="00403D23" w:rsidRDefault="00A973A7" w:rsidP="006A7868">
                            <w:pPr>
                              <w:ind w:left="720" w:firstLine="720"/>
                              <w:jc w:val="right"/>
                              <w:rPr>
                                <w:rFonts w:ascii="Arial" w:hAnsi="Arial" w:cs="Arial"/>
                                <w:b/>
                                <w:color w:val="215868" w:themeColor="accent5" w:themeShade="80"/>
                                <w:sz w:val="28"/>
                                <w:szCs w:val="28"/>
                              </w:rPr>
                            </w:pPr>
                            <w:r w:rsidRPr="00E75DC4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Application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.5pt;margin-top:-1.5pt;width:445.5pt;height: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" filled="f" stroked="f">
                <v:textbox>
                  <w:txbxContent>
                    <w:p w:rsidR="00A973A7" w:rsidRDefault="00A973A7" w:rsidP="006A7868">
                      <w:pPr>
                        <w:ind w:left="720" w:firstLine="720"/>
                        <w:jc w:val="right"/>
                        <w:rPr>
                          <w:rFonts w:ascii="Arial" w:hAnsi="Arial" w:cs="Arial"/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  <w:p w:rsidR="00A973A7" w:rsidRPr="00403D23" w:rsidRDefault="00A973A7" w:rsidP="006A7868">
                      <w:pPr>
                        <w:ind w:left="720" w:firstLine="720"/>
                        <w:jc w:val="right"/>
                        <w:rPr>
                          <w:rFonts w:ascii="Arial" w:hAnsi="Arial" w:cs="Arial"/>
                          <w:b/>
                          <w:color w:val="215868" w:themeColor="accent5" w:themeShade="80"/>
                          <w:sz w:val="28"/>
                          <w:szCs w:val="28"/>
                        </w:rPr>
                      </w:pPr>
                      <w:r w:rsidRPr="00E75DC4">
                        <w:rPr>
                          <w:rFonts w:ascii="Arial" w:hAnsi="Arial" w:cs="Arial"/>
                          <w:b/>
                          <w:color w:val="FFFFFF" w:themeColor="background1"/>
                          <w:sz w:val="28"/>
                          <w:szCs w:val="28"/>
                        </w:rPr>
                        <w:t>Application Form</w:t>
                      </w:r>
                    </w:p>
                  </w:txbxContent>
                </v:textbox>
              </v:shape>
            </w:pict>
          </mc:Fallback>
        </mc:AlternateContent>
      </w:r>
    </w:p>
    <w:p w:rsidR="0069437C" w:rsidRPr="0069437C" w:rsidRDefault="0069437C" w:rsidP="0069437C"/>
    <w:p w:rsidR="0069437C" w:rsidRPr="0069437C" w:rsidRDefault="0069437C" w:rsidP="0069437C"/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0"/>
      </w:tblGrid>
      <w:tr w:rsidR="00E53B67" w:rsidRPr="00A973A7" w:rsidTr="00E53B67">
        <w:trPr>
          <w:trHeight w:val="355"/>
        </w:trPr>
        <w:tc>
          <w:tcPr>
            <w:tcW w:w="10490" w:type="dxa"/>
            <w:shd w:val="clear" w:color="auto" w:fill="auto"/>
          </w:tcPr>
          <w:p w:rsidR="00E53B6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NAME: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243"/>
        </w:trPr>
        <w:tc>
          <w:tcPr>
            <w:tcW w:w="10490" w:type="dxa"/>
            <w:shd w:val="clear" w:color="auto" w:fill="auto"/>
          </w:tcPr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ADDRESS:</w:t>
            </w: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A973A7" w:rsidRPr="00A973A7" w:rsidTr="00E53B67">
        <w:trPr>
          <w:trHeight w:val="430"/>
        </w:trPr>
        <w:tc>
          <w:tcPr>
            <w:tcW w:w="10490" w:type="dxa"/>
            <w:shd w:val="clear" w:color="auto" w:fill="auto"/>
          </w:tcPr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CONTACT TELEPHONE NUMBER: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A973A7" w:rsidRPr="00A973A7" w:rsidTr="00E53B67">
        <w:trPr>
          <w:trHeight w:val="430"/>
        </w:trPr>
        <w:tc>
          <w:tcPr>
            <w:tcW w:w="10490" w:type="dxa"/>
            <w:shd w:val="clear" w:color="auto" w:fill="auto"/>
          </w:tcPr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EMAIL ADDRESS: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430"/>
        </w:trPr>
        <w:tc>
          <w:tcPr>
            <w:tcW w:w="10490" w:type="dxa"/>
            <w:shd w:val="clear" w:color="auto" w:fill="auto"/>
          </w:tcPr>
          <w:p w:rsidR="00E53B6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YOUR OCCUPATION:</w:t>
            </w:r>
          </w:p>
          <w:p w:rsidR="00A973A7" w:rsidRP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337"/>
        </w:trPr>
        <w:tc>
          <w:tcPr>
            <w:tcW w:w="10490" w:type="dxa"/>
            <w:shd w:val="clear" w:color="auto" w:fill="auto"/>
          </w:tcPr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NAME OF </w:t>
            </w:r>
            <w:r w:rsidR="00985AD8"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BLACON RESIDENT</w:t>
            </w: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 SUPPORTING YOUR APPLICATION </w:t>
            </w:r>
            <w:r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(this must </w:t>
            </w:r>
            <w:r w:rsidR="00985AD8"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NOT </w:t>
            </w:r>
            <w:r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be a </w:t>
            </w:r>
            <w:r w:rsidR="00985AD8" w:rsidRP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 xml:space="preserve">resident who </w:t>
            </w:r>
            <w:r w:rsidR="00985AD8" w:rsidRPr="00A973A7">
              <w:rPr>
                <w:rFonts w:ascii="Arial" w:hAnsi="Arial" w:cs="Arial"/>
                <w:b/>
                <w:i/>
                <w:sz w:val="24"/>
                <w:szCs w:val="24"/>
              </w:rPr>
              <w:t>lives at the same address as you or a family member, spouse or partner</w:t>
            </w:r>
            <w:r w:rsidR="00A973A7"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en-GB"/>
              </w:rPr>
              <w:t>.</w:t>
            </w: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985AD8" w:rsidRPr="00A973A7" w:rsidRDefault="00985AD8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</w:tc>
      </w:tr>
      <w:tr w:rsidR="00E53B67" w:rsidRPr="00A973A7" w:rsidTr="00E53B67">
        <w:trPr>
          <w:trHeight w:val="337"/>
        </w:trPr>
        <w:tc>
          <w:tcPr>
            <w:tcW w:w="10490" w:type="dxa"/>
            <w:shd w:val="clear" w:color="auto" w:fill="auto"/>
          </w:tcPr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ADDRESS OF </w:t>
            </w:r>
            <w:r w:rsidR="00985AD8"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BLACON RESIDENT</w:t>
            </w:r>
            <w:r w:rsidRPr="00A973A7">
              <w:rPr>
                <w:rFonts w:ascii="Arial" w:eastAsia="Times New Roman" w:hAnsi="Arial" w:cs="Arial"/>
                <w:b/>
                <w:i/>
                <w:color w:val="FF0000"/>
                <w:sz w:val="24"/>
                <w:szCs w:val="24"/>
                <w:lang w:eastAsia="en-GB"/>
              </w:rPr>
              <w:t xml:space="preserve"> </w:t>
            </w:r>
            <w:r w:rsid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SUPPORTING YOUR APPLICATION</w:t>
            </w: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E53B67" w:rsidRDefault="00E53B6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Pr="00A973A7" w:rsidRDefault="00125D0E" w:rsidP="00E53B67">
            <w:pPr>
              <w:spacing w:before="120" w:after="12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6A7868">
              <w:rPr>
                <w:rFonts w:ascii="Arial" w:eastAsia="Times New Roman" w:hAnsi="Arial" w:cs="Times New Roman"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6DD50F9" wp14:editId="53783BCB">
                      <wp:simplePos x="0" y="0"/>
                      <wp:positionH relativeFrom="column">
                        <wp:posOffset>24130</wp:posOffset>
                      </wp:positionH>
                      <wp:positionV relativeFrom="paragraph">
                        <wp:posOffset>777240</wp:posOffset>
                      </wp:positionV>
                      <wp:extent cx="4248150" cy="755650"/>
                      <wp:effectExtent l="0" t="0" r="0" b="6350"/>
                      <wp:wrapNone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48150" cy="7556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35471" w:rsidRDefault="00B35471" w:rsidP="00125D0E">
                                  <w:pPr>
                                    <w:spacing w:after="0" w:line="240" w:lineRule="auto"/>
                                    <w:ind w:right="-91"/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</w:pPr>
                                </w:p>
                                <w:p w:rsidR="00125D0E" w:rsidRPr="006745DA" w:rsidRDefault="00125D0E" w:rsidP="00125D0E">
                                  <w:pPr>
                                    <w:spacing w:after="0" w:line="240" w:lineRule="auto"/>
                                    <w:ind w:right="-91"/>
                                    <w:rPr>
                                      <w:rFonts w:ascii="Arial" w:eastAsia="Times" w:hAnsi="Arial" w:cs="Arial"/>
                                      <w:b/>
                                      <w:color w:val="FFFFFF" w:themeColor="background1"/>
                                      <w:lang w:eastAsia="en-GB"/>
                                    </w:rPr>
                                  </w:pPr>
                                  <w:r w:rsidRPr="006745DA"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 xml:space="preserve">Tel No: </w:t>
                                  </w:r>
                                  <w:r w:rsidRPr="006745DA">
                                    <w:rPr>
                                      <w:rFonts w:ascii="Arial" w:eastAsia="Times" w:hAnsi="Arial" w:cs="Arial"/>
                                      <w:b/>
                                      <w:color w:val="FFFFFF" w:themeColor="background1"/>
                                      <w:lang w:eastAsia="en-GB"/>
                                    </w:rPr>
                                    <w:t>0300 123 1741</w:t>
                                  </w:r>
                                </w:p>
                                <w:p w:rsidR="00125D0E" w:rsidRPr="006745DA" w:rsidRDefault="00125D0E" w:rsidP="00125D0E">
                                  <w:pPr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</w:pPr>
                                  <w:r w:rsidRPr="006745DA"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 xml:space="preserve">Email: </w:t>
                                  </w:r>
                                  <w:r w:rsidR="00B35471"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>avenue.services</w:t>
                                  </w:r>
                                  <w:r w:rsidRPr="006745DA">
                                    <w:rPr>
                                      <w:rFonts w:ascii="Arial" w:hAnsi="Arial" w:cs="Arial"/>
                                      <w:b/>
                                      <w:color w:val="FFFFFF" w:themeColor="background1"/>
                                    </w:rPr>
                                    <w:t>@sanctuary-housing.co.uk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27" type="#_x0000_t202" style="position:absolute;margin-left:1.9pt;margin-top:61.2pt;width:334.5pt;height:5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" filled="f" stroked="f">
                      <v:textbox>
                        <w:txbxContent>
                          <w:p w:rsidR="00B35471" w:rsidRDefault="00B35471" w:rsidP="00125D0E">
                            <w:pPr>
                              <w:spacing w:after="0" w:line="240" w:lineRule="auto"/>
                              <w:ind w:right="-91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</w:p>
                          <w:p w:rsidR="00125D0E" w:rsidRPr="006745DA" w:rsidRDefault="00125D0E" w:rsidP="00125D0E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Arial"/>
                                <w:b/>
                                <w:color w:val="FFFFFF" w:themeColor="background1"/>
                                <w:lang w:eastAsia="en-GB"/>
                              </w:rPr>
                            </w:pPr>
                            <w:r w:rsidRPr="006745D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 xml:space="preserve">Tel No: </w:t>
                            </w:r>
                            <w:r w:rsidRPr="006745DA">
                              <w:rPr>
                                <w:rFonts w:ascii="Arial" w:eastAsia="Times" w:hAnsi="Arial" w:cs="Arial"/>
                                <w:b/>
                                <w:color w:val="FFFFFF" w:themeColor="background1"/>
                                <w:lang w:eastAsia="en-GB"/>
                              </w:rPr>
                              <w:t>0300 123 1741</w:t>
                            </w:r>
                          </w:p>
                          <w:p w:rsidR="00125D0E" w:rsidRPr="006745DA" w:rsidRDefault="00125D0E" w:rsidP="00125D0E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6745D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 xml:space="preserve">Email: </w:t>
                            </w:r>
                            <w:r w:rsidR="00B35471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avenue.services</w:t>
                            </w:r>
                            <w:r w:rsidRPr="006745DA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@sanctuary-housing.co.uk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E53B67" w:rsidRPr="00A973A7" w:rsidTr="00E53B67">
        <w:trPr>
          <w:trHeight w:val="3441"/>
        </w:trPr>
        <w:tc>
          <w:tcPr>
            <w:tcW w:w="10490" w:type="dxa"/>
            <w:shd w:val="clear" w:color="auto" w:fill="auto"/>
          </w:tcPr>
          <w:p w:rsidR="00E53B6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lastRenderedPageBreak/>
              <w:t>Please outline the reasons why you fee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l you are suitable to become a </w:t>
            </w:r>
            <w:r w:rsidR="0013108B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Community 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B</w:t>
            </w: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oard </w:t>
            </w:r>
            <w:r w:rsidR="0013108B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D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irector</w:t>
            </w:r>
            <w:r w:rsidRPr="00A973A7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 xml:space="preserve"> (in no more than 250 words)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:</w:t>
            </w: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:rsidR="00A973A7" w:rsidRPr="00A973A7" w:rsidRDefault="00A973A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Pr="00A973A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E53B67" w:rsidRDefault="00E53B67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Default="00421C63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595312" w:rsidRDefault="00595312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595312" w:rsidRDefault="00595312" w:rsidP="00E53B6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  <w:p w:rsidR="00421C63" w:rsidRPr="00A973A7" w:rsidRDefault="00421C63" w:rsidP="00985AD8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sz w:val="24"/>
                <w:szCs w:val="24"/>
                <w:lang w:eastAsia="en-GB"/>
              </w:rPr>
            </w:pPr>
          </w:p>
        </w:tc>
      </w:tr>
    </w:tbl>
    <w:p w:rsidR="0069437C" w:rsidRPr="0069437C" w:rsidRDefault="00125D0E" w:rsidP="0069437C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7607694" wp14:editId="3AB1E5E8">
                <wp:simplePos x="0" y="0"/>
                <wp:positionH relativeFrom="column">
                  <wp:posOffset>-590550</wp:posOffset>
                </wp:positionH>
                <wp:positionV relativeFrom="paragraph">
                  <wp:posOffset>165100</wp:posOffset>
                </wp:positionV>
                <wp:extent cx="6657975" cy="2371725"/>
                <wp:effectExtent l="0" t="0" r="9525" b="952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57975" cy="2371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73A7" w:rsidRPr="00E53B6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u w:val="single"/>
                                <w:lang w:eastAsia="en-GB"/>
                              </w:rPr>
                            </w:pPr>
                            <w:r w:rsidRPr="00E53B67"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 xml:space="preserve">Please return </w:t>
                            </w:r>
                            <w:r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>your application using the stamped addressed envelope</w:t>
                            </w:r>
                            <w:r w:rsidRPr="00E53B67"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  <w:t>to:</w:t>
                            </w:r>
                          </w:p>
                          <w:p w:rsidR="00A973A7" w:rsidRPr="00E53B6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:rsidR="00A973A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  <w:r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  <w:t>Parade Enterprise Centre</w:t>
                            </w:r>
                          </w:p>
                          <w:p w:rsidR="00A973A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  <w:r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  <w:t>14 The Parade</w:t>
                            </w:r>
                          </w:p>
                          <w:p w:rsidR="00A973A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  <w:r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  <w:t>Blacon</w:t>
                            </w:r>
                          </w:p>
                          <w:p w:rsidR="00A973A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  <w:r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  <w:t>Chester</w:t>
                            </w:r>
                          </w:p>
                          <w:p w:rsidR="00A973A7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  <w:r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  <w:t>CH1 5HN</w:t>
                            </w:r>
                          </w:p>
                          <w:p w:rsidR="0013108B" w:rsidRDefault="0013108B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:rsidR="0013108B" w:rsidRDefault="0013108B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  <w:r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  <w:t>Tel: 0</w:t>
                            </w:r>
                            <w:r w:rsidR="00B35471"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  <w:t>300 123 1741</w:t>
                            </w:r>
                          </w:p>
                          <w:p w:rsidR="0013108B" w:rsidRDefault="0013108B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</w:pPr>
                            <w:r>
                              <w:rPr>
                                <w:rFonts w:ascii="Arial" w:eastAsia="Times" w:hAnsi="Arial" w:cs="Times New Roman"/>
                                <w:b/>
                                <w:sz w:val="24"/>
                                <w:szCs w:val="24"/>
                                <w:lang w:eastAsia="en-GB"/>
                              </w:rPr>
                              <w:t xml:space="preserve">Email: </w:t>
                            </w:r>
                            <w:hyperlink r:id="rId7" w:history="1">
                              <w:r w:rsidR="00B35471" w:rsidRPr="003C0242">
                                <w:rPr>
                                  <w:rStyle w:val="Hyperlink"/>
                                  <w:rFonts w:ascii="Arial" w:eastAsia="Times" w:hAnsi="Arial" w:cs="Times New Roman"/>
                                  <w:b/>
                                  <w:sz w:val="24"/>
                                  <w:szCs w:val="24"/>
                                  <w:lang w:eastAsia="en-GB"/>
                                </w:rPr>
                                <w:t>avenue.services@sanctuary-housing.co.uk</w:t>
                              </w:r>
                            </w:hyperlink>
                          </w:p>
                          <w:p w:rsidR="00B35471" w:rsidRPr="00595312" w:rsidRDefault="00B35471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sz w:val="18"/>
                                <w:szCs w:val="24"/>
                                <w:lang w:eastAsia="en-GB"/>
                              </w:rPr>
                            </w:pPr>
                          </w:p>
                          <w:p w:rsidR="00A973A7" w:rsidRPr="00B35471" w:rsidRDefault="00A973A7" w:rsidP="00E53B67">
                            <w:pPr>
                              <w:spacing w:after="0" w:line="240" w:lineRule="auto"/>
                              <w:ind w:right="-91"/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A973A7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 xml:space="preserve">Closing date for applications is </w:t>
                            </w:r>
                            <w:r w:rsidR="00B35471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>16</w:t>
                            </w:r>
                            <w:r w:rsidRPr="00A973A7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 xml:space="preserve"> August 201</w:t>
                            </w:r>
                            <w:r w:rsidR="00B35471">
                              <w:rPr>
                                <w:rFonts w:ascii="Arial" w:eastAsia="Times" w:hAnsi="Arial" w:cs="Times New Roman"/>
                                <w:b/>
                                <w:color w:val="FF0000"/>
                                <w:sz w:val="24"/>
                                <w:szCs w:val="24"/>
                                <w:lang w:eastAsia="en-GB"/>
                              </w:rPr>
                              <w:t>9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46.5pt;margin-top:13pt;width:524.25pt;height:186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" stroked="f">
                <v:textbox>
                  <w:txbxContent>
                    <w:p w:rsidR="00A973A7" w:rsidRPr="00E53B6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sz w:val="24"/>
                          <w:szCs w:val="24"/>
                          <w:u w:val="single"/>
                          <w:lang w:eastAsia="en-GB"/>
                        </w:rPr>
                      </w:pPr>
                      <w:r w:rsidRPr="00E53B67"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 xml:space="preserve">Please return </w:t>
                      </w:r>
                      <w:r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>your application using the stamped addressed envelope</w:t>
                      </w:r>
                      <w:r w:rsidRPr="00E53B67"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 xml:space="preserve"> </w:t>
                      </w:r>
                      <w:r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  <w:t>to:</w:t>
                      </w:r>
                    </w:p>
                    <w:p w:rsidR="00A973A7" w:rsidRPr="00E53B6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sz w:val="24"/>
                          <w:szCs w:val="24"/>
                          <w:lang w:eastAsia="en-GB"/>
                        </w:rPr>
                      </w:pPr>
                    </w:p>
                    <w:p w:rsidR="00A973A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  <w:r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  <w:t>Parade Enterprise Centre</w:t>
                      </w:r>
                    </w:p>
                    <w:p w:rsidR="00A973A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  <w:r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  <w:t>14 The Parade</w:t>
                      </w:r>
                    </w:p>
                    <w:p w:rsidR="00A973A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  <w:r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  <w:t>Blacon</w:t>
                      </w:r>
                    </w:p>
                    <w:p w:rsidR="00A973A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  <w:r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  <w:t>Chester</w:t>
                      </w:r>
                    </w:p>
                    <w:p w:rsidR="00A973A7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  <w:r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  <w:t>CH1 5HN</w:t>
                      </w:r>
                    </w:p>
                    <w:p w:rsidR="0013108B" w:rsidRDefault="0013108B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</w:p>
                    <w:p w:rsidR="0013108B" w:rsidRDefault="0013108B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  <w:r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  <w:t>Tel: 0</w:t>
                      </w:r>
                      <w:r w:rsidR="00B35471"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  <w:t>300 123 1741</w:t>
                      </w:r>
                    </w:p>
                    <w:p w:rsidR="0013108B" w:rsidRDefault="0013108B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</w:pPr>
                      <w:r>
                        <w:rPr>
                          <w:rFonts w:ascii="Arial" w:eastAsia="Times" w:hAnsi="Arial" w:cs="Times New Roman"/>
                          <w:b/>
                          <w:sz w:val="24"/>
                          <w:szCs w:val="24"/>
                          <w:lang w:eastAsia="en-GB"/>
                        </w:rPr>
                        <w:t xml:space="preserve">Email: </w:t>
                      </w:r>
                      <w:hyperlink r:id="rId8" w:history="1">
                        <w:r w:rsidR="00B35471" w:rsidRPr="003C0242">
                          <w:rPr>
                            <w:rStyle w:val="Hyperlink"/>
                            <w:rFonts w:ascii="Arial" w:eastAsia="Times" w:hAnsi="Arial" w:cs="Times New Roman"/>
                            <w:b/>
                            <w:sz w:val="24"/>
                            <w:szCs w:val="24"/>
                            <w:lang w:eastAsia="en-GB"/>
                          </w:rPr>
                          <w:t>avenue.services@sanctuary-housing.co.uk</w:t>
                        </w:r>
                      </w:hyperlink>
                    </w:p>
                    <w:p w:rsidR="00B35471" w:rsidRPr="00595312" w:rsidRDefault="00B35471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sz w:val="18"/>
                          <w:szCs w:val="24"/>
                          <w:lang w:eastAsia="en-GB"/>
                        </w:rPr>
                      </w:pPr>
                    </w:p>
                    <w:p w:rsidR="00A973A7" w:rsidRPr="00B35471" w:rsidRDefault="00A973A7" w:rsidP="00E53B67">
                      <w:pPr>
                        <w:spacing w:after="0" w:line="240" w:lineRule="auto"/>
                        <w:ind w:right="-91"/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</w:pPr>
                      <w:r w:rsidRPr="00A973A7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 xml:space="preserve">Closing date for applications is </w:t>
                      </w:r>
                      <w:r w:rsidR="00B35471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>16</w:t>
                      </w:r>
                      <w:r w:rsidRPr="00A973A7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 xml:space="preserve"> August 201</w:t>
                      </w:r>
                      <w:r w:rsidR="00B35471">
                        <w:rPr>
                          <w:rFonts w:ascii="Arial" w:eastAsia="Times" w:hAnsi="Arial" w:cs="Times New Roman"/>
                          <w:b/>
                          <w:color w:val="FF0000"/>
                          <w:sz w:val="24"/>
                          <w:szCs w:val="24"/>
                          <w:lang w:eastAsia="en-GB"/>
                        </w:rPr>
                        <w:t>9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p w:rsidR="0069437C" w:rsidRPr="0069437C" w:rsidRDefault="0069437C" w:rsidP="0069437C"/>
    <w:sectPr w:rsidR="0069437C" w:rsidRPr="0069437C" w:rsidSect="00C23866">
      <w:footerReference w:type="default" r:id="rId9"/>
      <w:head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3A7" w:rsidRDefault="00A973A7" w:rsidP="00C23866">
      <w:pPr>
        <w:spacing w:after="0" w:line="240" w:lineRule="auto"/>
      </w:pPr>
      <w:r>
        <w:separator/>
      </w:r>
    </w:p>
  </w:endnote>
  <w:endnote w:type="continuationSeparator" w:id="0">
    <w:p w:rsidR="00A973A7" w:rsidRDefault="00A973A7" w:rsidP="00C238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3A7" w:rsidRDefault="00A973A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50242DA7" wp14:editId="16F85143">
          <wp:simplePos x="0" y="0"/>
          <wp:positionH relativeFrom="column">
            <wp:posOffset>-731520</wp:posOffset>
          </wp:positionH>
          <wp:positionV relativeFrom="paragraph">
            <wp:posOffset>-142875</wp:posOffset>
          </wp:positionV>
          <wp:extent cx="7200000" cy="637200"/>
          <wp:effectExtent l="0" t="0" r="127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venue Services-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63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3A7" w:rsidRDefault="00A973A7" w:rsidP="00C23866">
      <w:pPr>
        <w:spacing w:after="0" w:line="240" w:lineRule="auto"/>
      </w:pPr>
      <w:r>
        <w:separator/>
      </w:r>
    </w:p>
  </w:footnote>
  <w:footnote w:type="continuationSeparator" w:id="0">
    <w:p w:rsidR="00A973A7" w:rsidRDefault="00A973A7" w:rsidP="00C238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3A7" w:rsidRDefault="00A973A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4F5238E7" wp14:editId="205DCD49">
          <wp:simplePos x="0" y="0"/>
          <wp:positionH relativeFrom="column">
            <wp:posOffset>-617220</wp:posOffset>
          </wp:positionH>
          <wp:positionV relativeFrom="paragraph">
            <wp:posOffset>-198120</wp:posOffset>
          </wp:positionV>
          <wp:extent cx="7200000" cy="10119600"/>
          <wp:effectExtent l="0" t="0" r="127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venue Services-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1011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73D"/>
    <w:rsid w:val="00031E4D"/>
    <w:rsid w:val="000A35F4"/>
    <w:rsid w:val="000A6196"/>
    <w:rsid w:val="00125D0E"/>
    <w:rsid w:val="0013108B"/>
    <w:rsid w:val="001C3590"/>
    <w:rsid w:val="0036369D"/>
    <w:rsid w:val="00373FBF"/>
    <w:rsid w:val="003D573D"/>
    <w:rsid w:val="00403D23"/>
    <w:rsid w:val="00421C63"/>
    <w:rsid w:val="00595312"/>
    <w:rsid w:val="005C4EE2"/>
    <w:rsid w:val="005D412A"/>
    <w:rsid w:val="006745DA"/>
    <w:rsid w:val="0069437C"/>
    <w:rsid w:val="006A7868"/>
    <w:rsid w:val="00704CCF"/>
    <w:rsid w:val="00865011"/>
    <w:rsid w:val="00985AD8"/>
    <w:rsid w:val="00A66B82"/>
    <w:rsid w:val="00A973A7"/>
    <w:rsid w:val="00B311CC"/>
    <w:rsid w:val="00B35471"/>
    <w:rsid w:val="00C23866"/>
    <w:rsid w:val="00E53B67"/>
    <w:rsid w:val="00E75DC4"/>
    <w:rsid w:val="00E949EF"/>
    <w:rsid w:val="00F60CF8"/>
    <w:rsid w:val="00FB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866"/>
  </w:style>
  <w:style w:type="paragraph" w:styleId="Footer">
    <w:name w:val="footer"/>
    <w:basedOn w:val="Normal"/>
    <w:link w:val="Foot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866"/>
  </w:style>
  <w:style w:type="paragraph" w:styleId="BalloonText">
    <w:name w:val="Balloon Text"/>
    <w:basedOn w:val="Normal"/>
    <w:link w:val="BalloonTextChar"/>
    <w:uiPriority w:val="99"/>
    <w:semiHidden/>
    <w:unhideWhenUsed/>
    <w:rsid w:val="00C2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86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73F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866"/>
  </w:style>
  <w:style w:type="paragraph" w:styleId="Footer">
    <w:name w:val="footer"/>
    <w:basedOn w:val="Normal"/>
    <w:link w:val="FooterChar"/>
    <w:uiPriority w:val="99"/>
    <w:unhideWhenUsed/>
    <w:rsid w:val="00C238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866"/>
  </w:style>
  <w:style w:type="paragraph" w:styleId="BalloonText">
    <w:name w:val="Balloon Text"/>
    <w:basedOn w:val="Normal"/>
    <w:link w:val="BalloonTextChar"/>
    <w:uiPriority w:val="99"/>
    <w:semiHidden/>
    <w:unhideWhenUsed/>
    <w:rsid w:val="00C2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86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73F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venue.services@sanctuary-housing.co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venue.services@sanctuary-housing.co.uk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C075B65.dotm</Template>
  <TotalTime>2</TotalTime>
  <Pages>2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Sanctuary Group</Company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Beverley Bellamy</dc:creator>
  <cp:lastModifiedBy>Paul Knight</cp:lastModifiedBy>
  <cp:revision>4</cp:revision>
  <cp:lastPrinted>2015-03-26T14:44:00Z</cp:lastPrinted>
  <dcterms:created xsi:type="dcterms:W3CDTF">2019-04-04T11:51:00Z</dcterms:created>
  <dcterms:modified xsi:type="dcterms:W3CDTF">2019-07-12T13:09:00Z</dcterms:modified>
</cp:coreProperties>
</file>